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34BD004C" w14:textId="77777777" w:rsidTr="0012710E">
        <w:trPr>
          <w:trHeight w:val="5040"/>
          <w:jc w:val="center"/>
        </w:trPr>
        <w:tc>
          <w:tcPr>
            <w:tcW w:w="8100" w:type="dxa"/>
            <w:gridSpan w:val="3"/>
            <w:vAlign w:val="center"/>
          </w:tcPr>
          <w:p w14:paraId="739BA2AF" w14:textId="7F0CEB66" w:rsidR="00691875" w:rsidRPr="00691875" w:rsidRDefault="00691875" w:rsidP="00691875">
            <w:pPr>
              <w:pStyle w:val="Title"/>
              <w:rPr>
                <w:sz w:val="96"/>
                <w:szCs w:val="96"/>
              </w:rPr>
            </w:pPr>
            <w:r w:rsidRPr="00691875">
              <w:rPr>
                <w:sz w:val="96"/>
                <w:szCs w:val="96"/>
              </w:rPr>
              <w:t>diefenbaker parent</w:t>
            </w:r>
            <w:r w:rsidR="002A0340">
              <w:rPr>
                <w:sz w:val="96"/>
                <w:szCs w:val="96"/>
              </w:rPr>
              <w:t xml:space="preserve"> Volunteer</w:t>
            </w:r>
            <w:r w:rsidRPr="00691875">
              <w:rPr>
                <w:sz w:val="96"/>
                <w:szCs w:val="96"/>
              </w:rPr>
              <w:t xml:space="preserve"> appreciation</w:t>
            </w:r>
            <w:r w:rsidR="003F3E90">
              <w:rPr>
                <w:sz w:val="96"/>
                <w:szCs w:val="96"/>
              </w:rPr>
              <w:t xml:space="preserve"> morning</w:t>
            </w:r>
          </w:p>
        </w:tc>
      </w:tr>
      <w:tr w:rsidR="00EE51F6" w:rsidRPr="000F3631" w14:paraId="7ADB536A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51C12CAA" w14:textId="696DFEDC" w:rsidR="00691875" w:rsidRPr="00691875" w:rsidRDefault="00691875" w:rsidP="00691875">
            <w:pPr>
              <w:pStyle w:val="Subtitle"/>
            </w:pPr>
            <w:r>
              <w:t xml:space="preserve">Thank you for your contributions to our school commumity. </w:t>
            </w:r>
          </w:p>
        </w:tc>
      </w:tr>
      <w:tr w:rsidR="004B3C21" w:rsidRPr="004B3C21" w14:paraId="02582B52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4B1C0BA8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0DF81981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01F72BCE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28F5EC41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p w14:paraId="0B82A616" w14:textId="3FE731EA" w:rsidR="000F3631" w:rsidRDefault="00691875" w:rsidP="000F3631">
            <w:pPr>
              <w:pStyle w:val="Date"/>
            </w:pPr>
            <w:r>
              <w:t>Tuesday, June 20</w:t>
            </w:r>
            <w:r w:rsidRPr="00691875">
              <w:rPr>
                <w:vertAlign w:val="superscript"/>
              </w:rPr>
              <w:t>th</w:t>
            </w:r>
            <w:r>
              <w:t>, 2023</w:t>
            </w:r>
          </w:p>
          <w:p w14:paraId="4D45D118" w14:textId="1B3DC450" w:rsidR="00EE51F6" w:rsidRDefault="00DD4905" w:rsidP="000F3631">
            <w:pPr>
              <w:pStyle w:val="Address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Time: </w:t>
            </w:r>
            <w:r w:rsidR="00691875">
              <w:rPr>
                <w:sz w:val="44"/>
                <w:szCs w:val="44"/>
              </w:rPr>
              <w:t>8</w:t>
            </w:r>
            <w:r w:rsidR="002A0340">
              <w:rPr>
                <w:sz w:val="44"/>
                <w:szCs w:val="44"/>
              </w:rPr>
              <w:t>:</w:t>
            </w:r>
            <w:r w:rsidR="00AA743A">
              <w:rPr>
                <w:sz w:val="44"/>
                <w:szCs w:val="44"/>
              </w:rPr>
              <w:t>15</w:t>
            </w:r>
            <w:r w:rsidR="00691875">
              <w:rPr>
                <w:sz w:val="44"/>
                <w:szCs w:val="44"/>
              </w:rPr>
              <w:t xml:space="preserve"> am</w:t>
            </w:r>
            <w:r w:rsidR="00AA743A">
              <w:rPr>
                <w:sz w:val="44"/>
                <w:szCs w:val="44"/>
              </w:rPr>
              <w:t xml:space="preserve"> to 9 am</w:t>
            </w:r>
          </w:p>
          <w:p w14:paraId="2E2A546F" w14:textId="06E1D2C4" w:rsidR="00691875" w:rsidRPr="00691875" w:rsidRDefault="00691875" w:rsidP="000F3631">
            <w:pPr>
              <w:pStyle w:val="Address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Venue: </w:t>
            </w:r>
            <w:r w:rsidR="00AA743A">
              <w:rPr>
                <w:sz w:val="44"/>
                <w:szCs w:val="44"/>
              </w:rPr>
              <w:t>Front of the school</w:t>
            </w:r>
          </w:p>
        </w:tc>
      </w:tr>
      <w:tr w:rsidR="004B3C21" w:rsidRPr="004B3C21" w14:paraId="5336705E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7D753747" w14:textId="1A232AB4" w:rsidR="004B3C21" w:rsidRPr="004B3C21" w:rsidRDefault="00AA743A" w:rsidP="004B3C21">
            <w:pPr>
              <w:pStyle w:val="RSVP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t>AM</w:t>
            </w: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14D68B71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05B03037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5221E33C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0981C2FC" w14:textId="4A2B7A7E" w:rsidR="00EE51F6" w:rsidRPr="000F3631" w:rsidRDefault="00691875" w:rsidP="00691875">
            <w:pPr>
              <w:pStyle w:val="RSVP"/>
              <w:jc w:val="left"/>
            </w:pPr>
            <w:r>
              <w:rPr>
                <w:noProof/>
              </w:rPr>
              <w:drawing>
                <wp:inline distT="0" distB="0" distL="0" distR="0" wp14:anchorId="7FCB55BE" wp14:editId="3FEA5852">
                  <wp:extent cx="1596571" cy="1508363"/>
                  <wp:effectExtent l="0" t="0" r="3810" b="3175"/>
                  <wp:docPr id="8952747" name="Picture 1" descr="A red and yellow party hat with confetti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2747" name="Picture 1" descr="A red and yellow party hat with confetti&#10;&#10;Description automatically generated with low confidenc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69" cy="152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01070287" wp14:editId="51D8EE53">
                  <wp:extent cx="1778000" cy="1803400"/>
                  <wp:effectExtent l="0" t="0" r="0" b="0"/>
                  <wp:docPr id="291769155" name="Picture 3" descr="A heart shaped floral desig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769155" name="Picture 3" descr="A heart shaped floral design&#10;&#10;Description automatically generated with low confidenc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75CA5" w14:textId="77777777" w:rsidR="00024B92" w:rsidRPr="004008C9" w:rsidRDefault="00024B92" w:rsidP="005325F0">
      <w:pPr>
        <w:spacing w:before="0"/>
        <w:ind w:left="0"/>
      </w:pPr>
    </w:p>
    <w:sectPr w:rsidR="00024B92" w:rsidRPr="004008C9" w:rsidSect="005E12C7">
      <w:headerReference w:type="default" r:id="rId11"/>
      <w:headerReference w:type="first" r:id="rId12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F2537" w14:textId="77777777" w:rsidR="000175A5" w:rsidRDefault="000175A5">
      <w:pPr>
        <w:spacing w:before="0"/>
      </w:pPr>
      <w:r>
        <w:separator/>
      </w:r>
    </w:p>
  </w:endnote>
  <w:endnote w:type="continuationSeparator" w:id="0">
    <w:p w14:paraId="7978EC02" w14:textId="77777777" w:rsidR="000175A5" w:rsidRDefault="000175A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A3D266" w14:textId="77777777" w:rsidR="000175A5" w:rsidRDefault="000175A5">
      <w:pPr>
        <w:spacing w:before="0"/>
      </w:pPr>
      <w:r>
        <w:separator/>
      </w:r>
    </w:p>
  </w:footnote>
  <w:footnote w:type="continuationSeparator" w:id="0">
    <w:p w14:paraId="62A246F4" w14:textId="77777777" w:rsidR="000175A5" w:rsidRDefault="000175A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F8C17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00CB6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C79767" wp14:editId="19081D1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883B0FF" id="Group 8" o:spid="_x0000_s1026" alt="&quot;&quot;" style="position:absolute;margin-left:-36pt;margin-top:0;width:612pt;height:11in;z-index:251659264" coordsize="77724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&#13;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&#13;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&#13;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&#13;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removePersonalInformation/>
  <w:removeDateAndTime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875"/>
    <w:rsid w:val="00004378"/>
    <w:rsid w:val="00007C05"/>
    <w:rsid w:val="00015718"/>
    <w:rsid w:val="000175A5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1965FA"/>
    <w:rsid w:val="00296DC4"/>
    <w:rsid w:val="002A0340"/>
    <w:rsid w:val="002D3176"/>
    <w:rsid w:val="00301E94"/>
    <w:rsid w:val="00302252"/>
    <w:rsid w:val="003146EC"/>
    <w:rsid w:val="00323CAC"/>
    <w:rsid w:val="003742CB"/>
    <w:rsid w:val="003B2720"/>
    <w:rsid w:val="003E6DF0"/>
    <w:rsid w:val="003F3E9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B6519"/>
    <w:rsid w:val="005B6FF7"/>
    <w:rsid w:val="005D5674"/>
    <w:rsid w:val="005E12C7"/>
    <w:rsid w:val="005E3B73"/>
    <w:rsid w:val="00627D8A"/>
    <w:rsid w:val="006643A8"/>
    <w:rsid w:val="00673C5F"/>
    <w:rsid w:val="00691875"/>
    <w:rsid w:val="006A330F"/>
    <w:rsid w:val="006B609A"/>
    <w:rsid w:val="00715CEC"/>
    <w:rsid w:val="00723AA3"/>
    <w:rsid w:val="00784B03"/>
    <w:rsid w:val="007B3217"/>
    <w:rsid w:val="0080649E"/>
    <w:rsid w:val="00870BA1"/>
    <w:rsid w:val="008C0558"/>
    <w:rsid w:val="008E534A"/>
    <w:rsid w:val="009175FA"/>
    <w:rsid w:val="009F4850"/>
    <w:rsid w:val="00A51113"/>
    <w:rsid w:val="00A603AD"/>
    <w:rsid w:val="00A8057E"/>
    <w:rsid w:val="00AA743A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DD4905"/>
    <w:rsid w:val="00E0016C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D409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vosahlo/Library/Containers/com.microsoft.Word/Data/Library/Application%20Support/Microsoft/Office/16.0/DTS/Search/%7b530BAF66-9DAD-9C43-B250-DB10DB8B71D5%7dtf16412133_win32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Festive party flyer.dotx</Template>
  <TotalTime>0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2023-06-06T17:16:00Z</dcterms:created>
  <dcterms:modified xsi:type="dcterms:W3CDTF">2023-06-06T23:12:00Z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